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  <w:t>内江市第一人民医院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2024年输血科冰箱一批采购项目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（第二次）采购公告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内江市第一人民医院2024年输血科冰箱一批采购项目（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第二次）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24.66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四、报名方式及相应文件的提交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报名邮箱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instrText xml:space="preserve"> HYPERLINK "mailto:njyyjss@163.com" </w:instrTex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separate"/>
            </w:r>
            <w:r>
              <w:rPr>
                <w:rStyle w:val="15"/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njyyjss@163.com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（邮件名称“公司名称+项目名称报名表”）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响应文件现场提交地点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内江市第一人民医院新区全科医师楼三楼三会议室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六、凡对本次采购提出询问，请按以下方式联系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纪检组电话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黄老师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0832-2410307</w:t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法定工作日内，8：00~12：00/ 14：30~17：30（法定节假日除外）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eastAsia="zh-CN"/>
        </w:rPr>
      </w:pPr>
    </w:p>
    <w:sectPr>
      <w:pgSz w:w="11906" w:h="16838"/>
      <w:pgMar w:top="56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AE602E6"/>
    <w:rsid w:val="2D1F32F4"/>
    <w:rsid w:val="2DE13C4E"/>
    <w:rsid w:val="323B4D81"/>
    <w:rsid w:val="34B70380"/>
    <w:rsid w:val="3AE174A3"/>
    <w:rsid w:val="43446334"/>
    <w:rsid w:val="44A84E71"/>
    <w:rsid w:val="44BB363C"/>
    <w:rsid w:val="477DCE1E"/>
    <w:rsid w:val="56D016F4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5D37EAF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441</Words>
  <Characters>536</Characters>
  <Lines>0</Lines>
  <Paragraphs>0</Paragraphs>
  <TotalTime>1</TotalTime>
  <ScaleCrop>false</ScaleCrop>
  <LinksUpToDate>false</LinksUpToDate>
  <CharactersWithSpaces>537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Hunter</cp:lastModifiedBy>
  <dcterms:modified xsi:type="dcterms:W3CDTF">2024-07-15T00:55:36Z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D53A2CFFB7A045308576E18BD97E7DA9_13</vt:lpwstr>
  </property>
</Properties>
</file>